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Si Requiere Una Copia En Español De Esta Publicación, Por Favor Llame Al 303-335-4536 O 303-335-4574.</w:t>
      </w:r>
    </w:p>
    <w:p w14:paraId="4D1E556E" w14:textId="77777777" w:rsidR="001766A5" w:rsidRPr="00D26A78" w:rsidRDefault="001766A5" w:rsidP="001766A5">
      <w:pPr>
        <w:jc w:val="center"/>
        <w:rPr>
          <w:rFonts w:ascii="Arial" w:hAnsi="Arial" w:cs="Arial"/>
          <w:szCs w:val="24"/>
        </w:rPr>
      </w:pPr>
    </w:p>
    <w:p w14:paraId="2C6203E1" w14:textId="25C93D29" w:rsidR="001766A5" w:rsidRPr="00D26A78" w:rsidRDefault="00D26A78" w:rsidP="001766A5">
      <w:pPr>
        <w:rPr>
          <w:rFonts w:ascii="Arial" w:hAnsi="Arial" w:cs="Arial"/>
          <w:caps/>
          <w:szCs w:val="24"/>
        </w:rPr>
      </w:pPr>
      <w:r w:rsidRPr="00D26A78">
        <w:rPr>
          <w:rFonts w:ascii="Arial" w:hAnsi="Arial" w:cs="Arial"/>
          <w:szCs w:val="24"/>
        </w:rPr>
        <w:t xml:space="preserve">Notice Is Hereby Given That The City Of Louisville Historic Preservation Commission Shall Hold A Public Hearing To Consider </w:t>
      </w:r>
      <w:r w:rsidRPr="00D26A78">
        <w:rPr>
          <w:rFonts w:ascii="Arial" w:hAnsi="Arial" w:cs="Arial"/>
          <w:bCs/>
          <w:szCs w:val="24"/>
        </w:rPr>
        <w:t>A Request F</w:t>
      </w:r>
      <w:r w:rsidR="007A7DCB">
        <w:rPr>
          <w:rFonts w:ascii="Arial" w:hAnsi="Arial" w:cs="Arial"/>
          <w:bCs/>
          <w:szCs w:val="24"/>
        </w:rPr>
        <w:t xml:space="preserve">or a </w:t>
      </w:r>
      <w:r w:rsidR="007A7DCB" w:rsidRPr="007A7DCB">
        <w:rPr>
          <w:rFonts w:ascii="Arial" w:hAnsi="Arial" w:cs="Arial"/>
          <w:bCs/>
          <w:szCs w:val="24"/>
        </w:rPr>
        <w:t>Historic Preservation Fund Grant &amp; Alteration Certificate</w:t>
      </w:r>
      <w:r w:rsidR="007A7DCB">
        <w:rPr>
          <w:rFonts w:ascii="Arial" w:hAnsi="Arial" w:cs="Arial"/>
          <w:bCs/>
          <w:szCs w:val="24"/>
        </w:rPr>
        <w:t xml:space="preserve"> for Porch Repair</w:t>
      </w:r>
      <w:r w:rsidR="008D51DB">
        <w:rPr>
          <w:rFonts w:ascii="Arial" w:hAnsi="Arial" w:cs="Arial"/>
          <w:bCs/>
          <w:szCs w:val="24"/>
        </w:rPr>
        <w:t>, Siding Replacement,</w:t>
      </w:r>
      <w:r w:rsidR="007A7DCB">
        <w:rPr>
          <w:rFonts w:ascii="Arial" w:hAnsi="Arial" w:cs="Arial"/>
          <w:bCs/>
          <w:szCs w:val="24"/>
        </w:rPr>
        <w:t xml:space="preserve"> and Window Restoration. </w:t>
      </w: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650DA0A7" w14:textId="77777777" w:rsidR="007A7DCB" w:rsidRDefault="007A7DCB" w:rsidP="001766A5">
            <w:pPr>
              <w:rPr>
                <w:rFonts w:ascii="Arial" w:hAnsi="Arial" w:cs="Arial"/>
                <w:szCs w:val="24"/>
              </w:rPr>
            </w:pPr>
          </w:p>
          <w:p w14:paraId="473B9339" w14:textId="0BE82CDC"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607C0FCC" w14:textId="77777777" w:rsidR="007A7DCB" w:rsidRDefault="007A7DCB" w:rsidP="00D26A78">
                <w:pPr>
                  <w:rPr>
                    <w:rFonts w:ascii="Arial" w:hAnsi="Arial" w:cs="Arial"/>
                    <w:szCs w:val="24"/>
                  </w:rPr>
                </w:pPr>
              </w:p>
              <w:p w14:paraId="538BCC4B" w14:textId="56D9115D" w:rsidR="001766A5" w:rsidRPr="00D26A78" w:rsidRDefault="00E33584" w:rsidP="00D26A78">
                <w:pPr>
                  <w:rPr>
                    <w:rFonts w:ascii="Arial" w:hAnsi="Arial" w:cs="Arial"/>
                    <w:szCs w:val="24"/>
                  </w:rPr>
                </w:pPr>
                <w:r>
                  <w:rPr>
                    <w:rFonts w:ascii="Arial" w:hAnsi="Arial" w:cs="Arial"/>
                    <w:bCs/>
                    <w:szCs w:val="24"/>
                  </w:rPr>
                  <w:t xml:space="preserve">Historic </w:t>
                </w:r>
                <w:r w:rsidR="007A7DCB">
                  <w:rPr>
                    <w:rFonts w:ascii="Arial" w:hAnsi="Arial" w:cs="Arial"/>
                    <w:bCs/>
                    <w:szCs w:val="24"/>
                  </w:rPr>
                  <w:t xml:space="preserve">Preservation Fund Grant Request and Alteration Certificate </w:t>
                </w:r>
              </w:p>
            </w:tc>
          </w:sdtContent>
        </w:sdt>
      </w:tr>
      <w:tr w:rsidR="00CC1E00" w:rsidRPr="00D26A78" w14:paraId="73B46C00" w14:textId="77777777" w:rsidTr="004A4DEE">
        <w:trPr>
          <w:trHeight w:val="364"/>
        </w:trPr>
        <w:tc>
          <w:tcPr>
            <w:tcW w:w="2700" w:type="dxa"/>
          </w:tcPr>
          <w:p w14:paraId="19DCF049" w14:textId="77777777" w:rsidR="00CC1E00" w:rsidRPr="00D26A78" w:rsidRDefault="00CC1E00" w:rsidP="001766A5">
            <w:pPr>
              <w:rPr>
                <w:rFonts w:ascii="Arial" w:hAnsi="Arial" w:cs="Arial"/>
                <w:szCs w:val="24"/>
              </w:rPr>
            </w:pPr>
          </w:p>
        </w:tc>
        <w:tc>
          <w:tcPr>
            <w:tcW w:w="6858" w:type="dxa"/>
          </w:tcPr>
          <w:p w14:paraId="4BFAE873" w14:textId="77777777" w:rsidR="00CC1E00" w:rsidRDefault="00CC1E00" w:rsidP="00D26A78">
            <w:pPr>
              <w:rPr>
                <w:rFonts w:ascii="Arial" w:hAnsi="Arial" w:cs="Arial"/>
                <w:szCs w:val="24"/>
              </w:rPr>
            </w:pPr>
          </w:p>
        </w:tc>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1D66CEB5" w:rsidR="00494162" w:rsidRPr="005D1DB3" w:rsidRDefault="007A7DCB" w:rsidP="00D26A78">
            <w:pPr>
              <w:rPr>
                <w:rFonts w:ascii="Arial" w:hAnsi="Arial" w:cs="Arial"/>
                <w:bCs/>
                <w:szCs w:val="24"/>
              </w:rPr>
            </w:pPr>
            <w:r>
              <w:rPr>
                <w:rFonts w:ascii="Arial" w:hAnsi="Arial" w:cs="Arial"/>
                <w:bCs/>
                <w:szCs w:val="24"/>
              </w:rPr>
              <w:t xml:space="preserve">613 Grant Avenue </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634C9872" w:rsidR="001766A5" w:rsidRPr="005D1DB3" w:rsidRDefault="007A7DCB" w:rsidP="00D26A78">
                <w:pPr>
                  <w:rPr>
                    <w:rFonts w:ascii="Arial" w:hAnsi="Arial" w:cs="Arial"/>
                    <w:szCs w:val="24"/>
                    <w:u w:val="single"/>
                  </w:rPr>
                </w:pPr>
                <w:r w:rsidRPr="007A7DCB">
                  <w:rPr>
                    <w:rFonts w:ascii="Arial" w:hAnsi="Arial" w:cs="Arial"/>
                    <w:szCs w:val="24"/>
                  </w:rPr>
                  <w:t>HIP-000603-2026</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3CA7092E"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7A7DCB">
                  <w:rPr>
                    <w:rFonts w:ascii="Arial" w:hAnsi="Arial" w:cs="Arial"/>
                    <w:szCs w:val="24"/>
                  </w:rPr>
                  <w:t>August 17</w:t>
                </w:r>
                <w:r w:rsidR="00504EAB">
                  <w:rPr>
                    <w:rFonts w:ascii="Arial" w:hAnsi="Arial" w:cs="Arial"/>
                    <w:szCs w:val="24"/>
                  </w:rPr>
                  <w:t xml:space="preserve"> 202</w:t>
                </w:r>
                <w:r w:rsidR="00FB294E">
                  <w:rPr>
                    <w:rFonts w:ascii="Arial" w:hAnsi="Arial" w:cs="Arial"/>
                    <w:szCs w:val="24"/>
                  </w:rPr>
                  <w:t>6</w:t>
                </w:r>
              </w:sdtContent>
            </w:sdt>
            <w:r w:rsidRPr="00D26A78">
              <w:rPr>
                <w:rFonts w:ascii="Arial" w:hAnsi="Arial" w:cs="Arial"/>
                <w:szCs w:val="24"/>
              </w:rPr>
              <w:t xml:space="preserve"> </w:t>
            </w:r>
            <w:r w:rsidR="005D1DB3">
              <w:rPr>
                <w:rFonts w:ascii="Arial" w:hAnsi="Arial" w:cs="Arial"/>
                <w:szCs w:val="24"/>
              </w:rPr>
              <w:t>a</w:t>
            </w:r>
            <w:r w:rsidRPr="00D26A78">
              <w:rPr>
                <w:rFonts w:ascii="Arial" w:hAnsi="Arial" w:cs="Arial"/>
                <w:szCs w:val="24"/>
              </w:rPr>
              <w:t>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People are encouraged to attend the public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5D1DB3" w:rsidRPr="00D26A78" w:rsidRDefault="005D1DB3" w:rsidP="00D26A78">
      <w:pPr>
        <w:rPr>
          <w:rFonts w:ascii="Arial" w:hAnsi="Arial" w:cs="Arial"/>
          <w:szCs w:val="24"/>
        </w:rPr>
      </w:pPr>
    </w:p>
    <w:sectPr w:rsidR="005D1DB3"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67888"/>
    <w:rsid w:val="001766A5"/>
    <w:rsid w:val="001A2D40"/>
    <w:rsid w:val="002422A7"/>
    <w:rsid w:val="0042476F"/>
    <w:rsid w:val="00494162"/>
    <w:rsid w:val="004C1891"/>
    <w:rsid w:val="00504EAB"/>
    <w:rsid w:val="00553840"/>
    <w:rsid w:val="00556A71"/>
    <w:rsid w:val="005D1DB3"/>
    <w:rsid w:val="00677889"/>
    <w:rsid w:val="006C6C7B"/>
    <w:rsid w:val="007A7DCB"/>
    <w:rsid w:val="0085474C"/>
    <w:rsid w:val="008D51DB"/>
    <w:rsid w:val="009D22D5"/>
    <w:rsid w:val="00B7031F"/>
    <w:rsid w:val="00B93068"/>
    <w:rsid w:val="00BE531F"/>
    <w:rsid w:val="00BE5932"/>
    <w:rsid w:val="00C029A0"/>
    <w:rsid w:val="00C814A4"/>
    <w:rsid w:val="00CC1E00"/>
    <w:rsid w:val="00D26A78"/>
    <w:rsid w:val="00DF4353"/>
    <w:rsid w:val="00E33584"/>
    <w:rsid w:val="00E47EF1"/>
    <w:rsid w:val="00FB2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 w:type="character" w:styleId="PlaceholderText">
    <w:name w:val="Placeholder Text"/>
    <w:basedOn w:val="DefaultParagraphFont"/>
    <w:uiPriority w:val="99"/>
    <w:semiHidden/>
    <w:rsid w:val="007A7D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1A2D40"/>
    <w:rsid w:val="002422A7"/>
    <w:rsid w:val="002F0D7C"/>
    <w:rsid w:val="003F2303"/>
    <w:rsid w:val="00402688"/>
    <w:rsid w:val="00556A71"/>
    <w:rsid w:val="00677889"/>
    <w:rsid w:val="006F4BCD"/>
    <w:rsid w:val="00B93068"/>
    <w:rsid w:val="00C814A4"/>
    <w:rsid w:val="00DF4353"/>
    <w:rsid w:val="00E47EF1"/>
    <w:rsid w:val="00EA1A7D"/>
    <w:rsid w:val="00EC089D"/>
    <w:rsid w:val="00FC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BCD"/>
    <w:rPr>
      <w:color w:val="808080"/>
    </w:rPr>
  </w:style>
  <w:style w:type="paragraph" w:customStyle="1" w:styleId="4AD513FBCDB541ECACDF4A4B4A5FAADD">
    <w:name w:val="4AD513FBCDB541ECACDF4A4B4A5F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165</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Jess Daniels</cp:lastModifiedBy>
  <cp:revision>13</cp:revision>
  <dcterms:created xsi:type="dcterms:W3CDTF">2025-10-01T19:04:00Z</dcterms:created>
  <dcterms:modified xsi:type="dcterms:W3CDTF">2026-07-29T20:18:00Z</dcterms:modified>
</cp:coreProperties>
</file>